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428B4" w14:textId="27DB62DD" w:rsidR="00706220" w:rsidRPr="00706220" w:rsidRDefault="00706220" w:rsidP="00706220">
      <w:pPr>
        <w:pStyle w:val="NKBVKop1"/>
        <w:spacing w:line="360" w:lineRule="auto"/>
      </w:pPr>
      <w:r w:rsidRPr="00706220">
        <w:t xml:space="preserve">AANVRAAGFORMULIER </w:t>
      </w:r>
      <w:r w:rsidR="00EC38AA">
        <w:br/>
      </w:r>
      <w:r w:rsidRPr="00706220">
        <w:t>SUBSIDIE UIT NK</w:t>
      </w:r>
      <w:r w:rsidR="00EC38AA">
        <w:t xml:space="preserve">BV </w:t>
      </w:r>
      <w:r w:rsidRPr="00706220">
        <w:t>LEGAAT</w:t>
      </w:r>
      <w:r w:rsidR="00EC38AA">
        <w:t>- EN SCHENK</w:t>
      </w:r>
      <w:r w:rsidRPr="00706220">
        <w:t>FONDSEN</w:t>
      </w:r>
    </w:p>
    <w:p w14:paraId="6FB7CC32" w14:textId="77777777" w:rsidR="009C0B85" w:rsidRDefault="009C0B85" w:rsidP="009C0B85">
      <w:pPr>
        <w:pStyle w:val="NKBVKop1"/>
      </w:pPr>
    </w:p>
    <w:p w14:paraId="6BE593CE" w14:textId="77777777" w:rsidR="00706220" w:rsidRPr="00E21AA8" w:rsidRDefault="00706220" w:rsidP="00706220">
      <w:pPr>
        <w:pStyle w:val="StandaardNKBV"/>
      </w:pPr>
      <w:r w:rsidRPr="00E21AA8">
        <w:t>Naam van het project</w:t>
      </w:r>
      <w:r w:rsidRPr="00E21AA8">
        <w:tab/>
        <w:t xml:space="preserve">: </w:t>
      </w:r>
      <w:r w:rsidRPr="00E21AA8">
        <w:tab/>
      </w:r>
      <w:r w:rsidRPr="00E21AA8">
        <w:br/>
      </w:r>
    </w:p>
    <w:p w14:paraId="61642392" w14:textId="77777777" w:rsidR="00706220" w:rsidRPr="00E21AA8" w:rsidRDefault="00706220" w:rsidP="00706220">
      <w:pPr>
        <w:pStyle w:val="StandaardNKBV"/>
      </w:pPr>
    </w:p>
    <w:p w14:paraId="59B57ADE" w14:textId="77777777" w:rsidR="00706220" w:rsidRPr="00E21AA8" w:rsidRDefault="00706220" w:rsidP="00706220">
      <w:pPr>
        <w:pStyle w:val="StandaardNKBV"/>
      </w:pPr>
      <w:r w:rsidRPr="00E21AA8">
        <w:t>Doel van het project</w:t>
      </w:r>
      <w:r w:rsidRPr="00E21AA8">
        <w:tab/>
        <w:t xml:space="preserve">: </w:t>
      </w:r>
      <w:r w:rsidRPr="00E21AA8">
        <w:tab/>
      </w:r>
    </w:p>
    <w:p w14:paraId="223786E5" w14:textId="77777777" w:rsidR="00706220" w:rsidRPr="00E21AA8" w:rsidRDefault="00706220" w:rsidP="00706220">
      <w:pPr>
        <w:pStyle w:val="StandaardNKBV"/>
      </w:pPr>
    </w:p>
    <w:p w14:paraId="473EB66A" w14:textId="77777777" w:rsidR="00706220" w:rsidRPr="00E21AA8" w:rsidRDefault="00706220" w:rsidP="00706220">
      <w:pPr>
        <w:pStyle w:val="StandaardNKBV"/>
      </w:pPr>
      <w:r w:rsidRPr="00E21AA8">
        <w:t xml:space="preserve">Aanvang en einde </w:t>
      </w:r>
    </w:p>
    <w:p w14:paraId="4BE8D554" w14:textId="77777777" w:rsidR="00706220" w:rsidRPr="00E21AA8" w:rsidRDefault="00706220" w:rsidP="00706220">
      <w:pPr>
        <w:pStyle w:val="StandaardNKBV"/>
      </w:pPr>
      <w:r w:rsidRPr="00E21AA8">
        <w:t>Project</w:t>
      </w:r>
      <w:r w:rsidRPr="00E21AA8">
        <w:tab/>
        <w:t xml:space="preserve">: </w:t>
      </w:r>
      <w:r w:rsidRPr="00E21AA8">
        <w:tab/>
      </w:r>
    </w:p>
    <w:p w14:paraId="3E4CC2AB" w14:textId="77777777" w:rsidR="00706220" w:rsidRPr="00E21AA8" w:rsidRDefault="00706220" w:rsidP="00706220">
      <w:pPr>
        <w:pStyle w:val="StandaardNKBV"/>
      </w:pPr>
      <w:r w:rsidRPr="00E21AA8">
        <w:br/>
      </w:r>
    </w:p>
    <w:p w14:paraId="21D4FB15" w14:textId="77777777" w:rsidR="00706220" w:rsidRPr="00E21AA8" w:rsidRDefault="00706220" w:rsidP="00706220">
      <w:pPr>
        <w:pStyle w:val="StandaardNKBV"/>
      </w:pPr>
      <w:r w:rsidRPr="00E21AA8">
        <w:t>Naam aanvrager</w:t>
      </w:r>
      <w:r w:rsidRPr="00E21AA8">
        <w:tab/>
        <w:t xml:space="preserve">: </w:t>
      </w:r>
      <w:r w:rsidRPr="00E21AA8">
        <w:tab/>
        <w:t xml:space="preserve"> </w:t>
      </w:r>
    </w:p>
    <w:p w14:paraId="02B109C2" w14:textId="77777777" w:rsidR="00706220" w:rsidRPr="00E21AA8" w:rsidRDefault="00706220" w:rsidP="00706220">
      <w:pPr>
        <w:pStyle w:val="StandaardNKBV"/>
      </w:pPr>
    </w:p>
    <w:p w14:paraId="7AB14F35" w14:textId="77777777" w:rsidR="00706220" w:rsidRPr="00E21AA8" w:rsidRDefault="00706220" w:rsidP="00706220">
      <w:pPr>
        <w:pStyle w:val="StandaardNKBV"/>
      </w:pPr>
    </w:p>
    <w:p w14:paraId="7F38A13B" w14:textId="77777777" w:rsidR="00706220" w:rsidRPr="00E21AA8" w:rsidRDefault="00706220" w:rsidP="00706220">
      <w:pPr>
        <w:pStyle w:val="StandaardNKBV"/>
      </w:pPr>
      <w:r w:rsidRPr="00E21AA8">
        <w:t>Telefoon</w:t>
      </w:r>
      <w:r w:rsidRPr="00E21AA8">
        <w:tab/>
        <w:t xml:space="preserve">: </w:t>
      </w:r>
      <w:r w:rsidRPr="00E21AA8">
        <w:tab/>
      </w:r>
    </w:p>
    <w:p w14:paraId="3A8E53BD" w14:textId="77777777" w:rsidR="00706220" w:rsidRPr="00E21AA8" w:rsidRDefault="00706220" w:rsidP="00706220">
      <w:pPr>
        <w:pStyle w:val="StandaardNKBV"/>
      </w:pPr>
    </w:p>
    <w:p w14:paraId="012F4485" w14:textId="77777777" w:rsidR="00706220" w:rsidRPr="00E21AA8" w:rsidRDefault="00706220" w:rsidP="00706220">
      <w:pPr>
        <w:pStyle w:val="StandaardNKBV"/>
      </w:pPr>
    </w:p>
    <w:p w14:paraId="0D64410A" w14:textId="77777777" w:rsidR="00706220" w:rsidRPr="00E21AA8" w:rsidRDefault="00706220" w:rsidP="00706220">
      <w:pPr>
        <w:pStyle w:val="StandaardNKBV"/>
      </w:pPr>
      <w:r w:rsidRPr="00E21AA8">
        <w:t>E-mail</w:t>
      </w:r>
      <w:r w:rsidRPr="00E21AA8">
        <w:tab/>
        <w:t xml:space="preserve">: </w:t>
      </w:r>
      <w:r w:rsidRPr="00E21AA8">
        <w:tab/>
      </w:r>
    </w:p>
    <w:p w14:paraId="5A1FE23E" w14:textId="77777777" w:rsidR="00706220" w:rsidRPr="00E21AA8" w:rsidRDefault="00706220" w:rsidP="00706220">
      <w:pPr>
        <w:pStyle w:val="StandaardNKBV"/>
      </w:pPr>
    </w:p>
    <w:p w14:paraId="1437400D" w14:textId="77777777" w:rsidR="00706220" w:rsidRPr="00E21AA8" w:rsidRDefault="00706220" w:rsidP="00706220">
      <w:pPr>
        <w:pStyle w:val="StandaardNKBV"/>
      </w:pPr>
    </w:p>
    <w:p w14:paraId="26A0F483" w14:textId="510DE59E" w:rsidR="00706220" w:rsidRPr="00706220" w:rsidRDefault="00706220" w:rsidP="00706220">
      <w:pPr>
        <w:pStyle w:val="StandaardNKBV"/>
      </w:pPr>
      <w:r w:rsidRPr="00706220">
        <w:t>Rekeningnummer                 : …………………………………………………………………………</w:t>
      </w:r>
      <w:r>
        <w:tab/>
      </w:r>
    </w:p>
    <w:p w14:paraId="07D10B80" w14:textId="77777777" w:rsidR="00706220" w:rsidRPr="00E21AA8" w:rsidRDefault="00706220" w:rsidP="00706220">
      <w:pPr>
        <w:pStyle w:val="StandaardNKBV"/>
      </w:pPr>
    </w:p>
    <w:p w14:paraId="79B2F308" w14:textId="77777777" w:rsidR="00706220" w:rsidRPr="00E21AA8" w:rsidRDefault="00706220" w:rsidP="00706220">
      <w:pPr>
        <w:pStyle w:val="StandaardNKBV"/>
      </w:pPr>
    </w:p>
    <w:p w14:paraId="61226953" w14:textId="1D2EC73A" w:rsidR="00706220" w:rsidRPr="00E21AA8" w:rsidRDefault="00706220" w:rsidP="00706220">
      <w:pPr>
        <w:pStyle w:val="StandaardNKBV"/>
      </w:pPr>
      <w:r w:rsidRPr="00706220">
        <w:rPr>
          <w:rStyle w:val="StandaardNKBVChar"/>
        </w:rPr>
        <w:t>Naam rekeninghouder</w:t>
      </w:r>
      <w:r w:rsidRPr="00E21AA8">
        <w:tab/>
        <w:t>: ……………………………………………………………………………….</w:t>
      </w:r>
      <w:r>
        <w:tab/>
      </w:r>
    </w:p>
    <w:p w14:paraId="002F72E4" w14:textId="77777777" w:rsidR="00706220" w:rsidRPr="00E21AA8" w:rsidRDefault="00706220" w:rsidP="00706220">
      <w:pPr>
        <w:pStyle w:val="StandaardNKBV"/>
      </w:pPr>
    </w:p>
    <w:p w14:paraId="37575139" w14:textId="77777777" w:rsidR="00706220" w:rsidRPr="00E21AA8" w:rsidRDefault="00706220" w:rsidP="00706220">
      <w:pPr>
        <w:pStyle w:val="StandaardNKBV"/>
      </w:pPr>
    </w:p>
    <w:p w14:paraId="2BD3BA9F" w14:textId="77777777" w:rsidR="00706220" w:rsidRPr="00E21AA8" w:rsidRDefault="00706220" w:rsidP="00706220">
      <w:pPr>
        <w:rPr>
          <w:rFonts w:ascii="DINPro-Regular" w:hAnsi="DINPro-Regular"/>
          <w:sz w:val="20"/>
          <w:szCs w:val="20"/>
          <w:u w:val="single"/>
        </w:rPr>
      </w:pPr>
    </w:p>
    <w:p w14:paraId="74AB2F7D" w14:textId="77777777" w:rsidR="00706220" w:rsidRPr="00706220" w:rsidRDefault="00706220" w:rsidP="00706220">
      <w:pPr>
        <w:pStyle w:val="Kop2"/>
      </w:pPr>
      <w:r w:rsidRPr="00706220">
        <w:t xml:space="preserve">Project </w:t>
      </w:r>
      <w:r w:rsidRPr="00706220">
        <w:br/>
      </w:r>
    </w:p>
    <w:p w14:paraId="2265C0FF" w14:textId="0417D90B" w:rsidR="00706220" w:rsidRPr="00E21AA8" w:rsidRDefault="00706220" w:rsidP="14CCD1BB">
      <w:pPr>
        <w:pStyle w:val="StandaardNKBV"/>
      </w:pPr>
      <w:r>
        <w:t>Omschrijf wat het project precies behelst en hoe het tijdschema er uit ziet.</w:t>
      </w:r>
      <w:r w:rsidR="6886EB79">
        <w:t xml:space="preserve"> </w:t>
      </w:r>
    </w:p>
    <w:p w14:paraId="57F79E0A" w14:textId="33926256" w:rsidR="00706220" w:rsidRPr="00E21AA8" w:rsidRDefault="00706220" w:rsidP="14CCD1BB"/>
    <w:p w14:paraId="3F8D6E42" w14:textId="7EAD410C" w:rsidR="00706220" w:rsidRPr="00E21AA8" w:rsidRDefault="4F35948C" w:rsidP="14CCD1BB">
      <w:pPr>
        <w:pStyle w:val="StandaardNKBV"/>
      </w:pPr>
      <w:r>
        <w:t xml:space="preserve">Welke uitgangspunten en maatregelen </w:t>
      </w:r>
      <w:r w:rsidR="03D6038A">
        <w:t>borgen de</w:t>
      </w:r>
      <w:r>
        <w:t xml:space="preserve"> veiligh</w:t>
      </w:r>
      <w:r w:rsidR="66275878">
        <w:t>eid van de deelnemers</w:t>
      </w:r>
      <w:r w:rsidR="509C0A61">
        <w:t>?</w:t>
      </w:r>
    </w:p>
    <w:p w14:paraId="14A8DF32" w14:textId="3CE70594" w:rsidR="00706220" w:rsidRPr="00E21AA8" w:rsidRDefault="00706220" w:rsidP="14CCD1BB">
      <w:pPr>
        <w:pStyle w:val="StandaardNKBV"/>
      </w:pPr>
    </w:p>
    <w:p w14:paraId="3917942F" w14:textId="5DED3820" w:rsidR="00706220" w:rsidRPr="00E21AA8" w:rsidRDefault="509C0A61" w:rsidP="14CCD1BB">
      <w:pPr>
        <w:pStyle w:val="StandaardNKBV"/>
      </w:pPr>
      <w:r>
        <w:t>Geef aan waarom het project in aanmerking komt voor een subsidie.</w:t>
      </w:r>
    </w:p>
    <w:p w14:paraId="589CA910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</w:p>
    <w:p w14:paraId="06ACC263" w14:textId="77777777" w:rsidR="00706220" w:rsidRPr="00E21AA8" w:rsidRDefault="00706220" w:rsidP="00706220">
      <w:pPr>
        <w:rPr>
          <w:rFonts w:ascii="DINPro-Regular" w:hAnsi="DINPro-Regular"/>
          <w:sz w:val="20"/>
          <w:szCs w:val="20"/>
        </w:rPr>
      </w:pPr>
    </w:p>
    <w:p w14:paraId="2CA9F894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</w:p>
    <w:p w14:paraId="0FB20A7A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</w:p>
    <w:p w14:paraId="3C48B373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lastRenderedPageBreak/>
        <w:tab/>
      </w:r>
    </w:p>
    <w:p w14:paraId="4C192768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</w:p>
    <w:p w14:paraId="7C099872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</w:p>
    <w:p w14:paraId="172A3B30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</w:p>
    <w:p w14:paraId="4A2D57F6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</w:p>
    <w:p w14:paraId="489442B2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</w:p>
    <w:p w14:paraId="7ACF87B1" w14:textId="77777777" w:rsidR="00706220" w:rsidRPr="00E21AA8" w:rsidRDefault="00706220" w:rsidP="00706220">
      <w:pPr>
        <w:tabs>
          <w:tab w:val="right" w:leader="dot" w:pos="8505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</w:p>
    <w:p w14:paraId="06959A20" w14:textId="77777777" w:rsidR="00706220" w:rsidRPr="00E21AA8" w:rsidRDefault="00706220" w:rsidP="00706220">
      <w:pPr>
        <w:rPr>
          <w:rFonts w:ascii="DINPro-Regular" w:hAnsi="DINPro-Regular"/>
          <w:sz w:val="20"/>
          <w:szCs w:val="20"/>
          <w:u w:val="single"/>
        </w:rPr>
      </w:pPr>
    </w:p>
    <w:p w14:paraId="344664D0" w14:textId="77777777" w:rsidR="00706220" w:rsidRPr="00E21AA8" w:rsidRDefault="00706220" w:rsidP="00706220">
      <w:pPr>
        <w:rPr>
          <w:rFonts w:ascii="DINPro-Regular" w:hAnsi="DINPro-Regular"/>
          <w:b/>
          <w:bCs/>
          <w:sz w:val="20"/>
          <w:szCs w:val="20"/>
          <w:u w:val="single"/>
        </w:rPr>
      </w:pPr>
    </w:p>
    <w:p w14:paraId="0B965955" w14:textId="77777777" w:rsidR="00706220" w:rsidRPr="00E21AA8" w:rsidRDefault="00706220" w:rsidP="00706220">
      <w:pPr>
        <w:pStyle w:val="Kop2"/>
      </w:pPr>
      <w:r w:rsidRPr="00E21AA8">
        <w:t xml:space="preserve">Informatie deelnemers </w:t>
      </w:r>
      <w:r w:rsidRPr="00E21AA8">
        <w:br/>
      </w:r>
    </w:p>
    <w:p w14:paraId="21EDB639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400"/>
          <w:tab w:val="right" w:leader="dot" w:pos="4860"/>
          <w:tab w:val="right" w:leader="dot" w:pos="9000"/>
        </w:tabs>
        <w:spacing w:line="276" w:lineRule="auto"/>
        <w:rPr>
          <w:rFonts w:ascii="DINPro-Regular" w:hAnsi="DINPro-Regular" w:cs="Arial"/>
          <w:b/>
          <w:sz w:val="20"/>
          <w:szCs w:val="20"/>
        </w:rPr>
      </w:pPr>
      <w:r w:rsidRPr="00E21AA8">
        <w:rPr>
          <w:rFonts w:ascii="DINPro-Regular" w:hAnsi="DINPro-Regular" w:cs="Arial"/>
          <w:b/>
          <w:sz w:val="20"/>
          <w:szCs w:val="20"/>
        </w:rPr>
        <w:t>Deelnemer 1</w:t>
      </w:r>
      <w:r w:rsidRPr="00E21AA8">
        <w:rPr>
          <w:rFonts w:ascii="DINPro-Regular" w:hAnsi="DINPro-Regular" w:cs="Arial"/>
          <w:b/>
          <w:sz w:val="20"/>
          <w:szCs w:val="20"/>
        </w:rPr>
        <w:br/>
      </w:r>
    </w:p>
    <w:p w14:paraId="37745FDB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400"/>
          <w:tab w:val="right" w:leader="dot" w:pos="4860"/>
          <w:tab w:val="right" w:leader="dot" w:pos="9000"/>
        </w:tabs>
        <w:spacing w:line="276" w:lineRule="auto"/>
        <w:rPr>
          <w:rFonts w:ascii="DINPro-Regular" w:hAnsi="DINPro-Regular" w:cs="Arial"/>
          <w:sz w:val="20"/>
          <w:szCs w:val="20"/>
        </w:rPr>
      </w:pPr>
      <w:r w:rsidRPr="00E21AA8">
        <w:rPr>
          <w:rFonts w:ascii="DINPro-Regular" w:hAnsi="DINPro-Regular" w:cs="Arial"/>
          <w:sz w:val="20"/>
          <w:szCs w:val="20"/>
        </w:rPr>
        <w:t xml:space="preserve">Achternaam  </w:t>
      </w:r>
      <w:r w:rsidRPr="00E21AA8">
        <w:rPr>
          <w:rFonts w:ascii="DINPro-Regular" w:hAnsi="DINPro-Regular" w:cs="Arial"/>
          <w:sz w:val="20"/>
          <w:szCs w:val="20"/>
        </w:rPr>
        <w:tab/>
        <w:t xml:space="preserve"> </w:t>
      </w:r>
      <w:r w:rsidRPr="00E21AA8">
        <w:rPr>
          <w:rFonts w:ascii="DINPro-Regular" w:hAnsi="DINPro-Regular" w:cs="Arial"/>
          <w:sz w:val="20"/>
          <w:szCs w:val="20"/>
        </w:rPr>
        <w:tab/>
        <w:t xml:space="preserve">Voornaam </w:t>
      </w:r>
      <w:r w:rsidRPr="00E21AA8">
        <w:rPr>
          <w:rFonts w:ascii="DINPro-Regular" w:hAnsi="DINPro-Regular" w:cs="Arial"/>
          <w:sz w:val="20"/>
          <w:szCs w:val="20"/>
        </w:rPr>
        <w:tab/>
      </w:r>
    </w:p>
    <w:p w14:paraId="068E226A" w14:textId="77777777" w:rsidR="00706220" w:rsidRPr="00E21AA8" w:rsidRDefault="00706220" w:rsidP="00706220">
      <w:pPr>
        <w:tabs>
          <w:tab w:val="left" w:pos="360"/>
          <w:tab w:val="left" w:pos="1800"/>
          <w:tab w:val="right" w:leader="dot" w:pos="4860"/>
          <w:tab w:val="left" w:pos="5040"/>
          <w:tab w:val="left" w:pos="6480"/>
          <w:tab w:val="right" w:leader="dot" w:pos="9000"/>
        </w:tabs>
        <w:ind w:left="360" w:hanging="360"/>
        <w:rPr>
          <w:rFonts w:ascii="DINPro-Regular" w:hAnsi="DINPro-Regular"/>
          <w:sz w:val="20"/>
          <w:szCs w:val="20"/>
        </w:rPr>
      </w:pPr>
    </w:p>
    <w:p w14:paraId="0193B327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040"/>
          <w:tab w:val="left" w:pos="1620"/>
          <w:tab w:val="right" w:leader="dot" w:pos="3600"/>
          <w:tab w:val="left" w:pos="3780"/>
          <w:tab w:val="right" w:leader="dot" w:pos="9000"/>
        </w:tabs>
        <w:spacing w:line="276" w:lineRule="auto"/>
        <w:rPr>
          <w:rFonts w:ascii="DINPro-Regular" w:hAnsi="DINPro-Regular" w:cs="Arial"/>
          <w:sz w:val="20"/>
          <w:szCs w:val="20"/>
        </w:rPr>
      </w:pPr>
      <w:r w:rsidRPr="00E21AA8">
        <w:rPr>
          <w:rFonts w:ascii="DINPro-Regular" w:hAnsi="DINPro-Regular" w:cs="Arial"/>
          <w:sz w:val="20"/>
          <w:szCs w:val="20"/>
        </w:rPr>
        <w:t>Geboortejaar …………..</w:t>
      </w:r>
      <w:r w:rsidRPr="00E21AA8">
        <w:rPr>
          <w:rFonts w:ascii="DINPro-Regular" w:hAnsi="DINPro-Regular" w:cs="Arial"/>
          <w:sz w:val="20"/>
          <w:szCs w:val="20"/>
        </w:rPr>
        <w:tab/>
      </w:r>
      <w:r w:rsidRPr="00E21AA8">
        <w:rPr>
          <w:rFonts w:ascii="DINPro-Regular" w:hAnsi="DINPro-Regular" w:cs="Arial"/>
          <w:sz w:val="20"/>
          <w:szCs w:val="20"/>
        </w:rPr>
        <w:tab/>
        <w:t>NKBV lidnummer ……………………………………………….</w:t>
      </w:r>
    </w:p>
    <w:p w14:paraId="1A4C9EEF" w14:textId="77777777" w:rsidR="00706220" w:rsidRPr="00E21AA8" w:rsidRDefault="00706220" w:rsidP="00706220">
      <w:pPr>
        <w:tabs>
          <w:tab w:val="left" w:pos="360"/>
          <w:tab w:val="left" w:pos="1980"/>
          <w:tab w:val="right" w:leader="dot" w:pos="4820"/>
          <w:tab w:val="left" w:pos="5398"/>
          <w:tab w:val="left" w:pos="7144"/>
        </w:tabs>
        <w:rPr>
          <w:rFonts w:ascii="DINPro-Regular" w:hAnsi="DINPro-Regular"/>
          <w:sz w:val="20"/>
          <w:szCs w:val="20"/>
        </w:rPr>
      </w:pPr>
    </w:p>
    <w:p w14:paraId="087A0069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 xml:space="preserve">Klimervaring </w:t>
      </w:r>
      <w:r w:rsidRPr="00E21AA8">
        <w:rPr>
          <w:rFonts w:ascii="DINPro-Regular" w:hAnsi="DINPro-Regular"/>
          <w:sz w:val="20"/>
          <w:szCs w:val="20"/>
        </w:rPr>
        <w:tab/>
      </w:r>
    </w:p>
    <w:p w14:paraId="4B6E62FF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9000"/>
        </w:tabs>
        <w:rPr>
          <w:rFonts w:ascii="DINPro-Regular" w:hAnsi="DINPro-Regular"/>
          <w:sz w:val="20"/>
          <w:szCs w:val="20"/>
        </w:rPr>
      </w:pPr>
    </w:p>
    <w:p w14:paraId="64D89E39" w14:textId="77777777" w:rsidR="00706220" w:rsidRPr="00E21AA8" w:rsidRDefault="00706220" w:rsidP="00706220">
      <w:pPr>
        <w:tabs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</w:p>
    <w:p w14:paraId="653AE119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8505"/>
          <w:tab w:val="right" w:leader="dot" w:pos="9000"/>
        </w:tabs>
        <w:rPr>
          <w:rFonts w:ascii="DINPro-Regular" w:hAnsi="DINPro-Regular"/>
          <w:sz w:val="20"/>
          <w:szCs w:val="20"/>
        </w:rPr>
      </w:pPr>
    </w:p>
    <w:p w14:paraId="1EDA679B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8505"/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  <w:r w:rsidRPr="00E21AA8">
        <w:rPr>
          <w:rFonts w:ascii="DINPro-Regular" w:hAnsi="DINPro-Regular"/>
          <w:sz w:val="20"/>
          <w:szCs w:val="20"/>
        </w:rPr>
        <w:tab/>
      </w:r>
    </w:p>
    <w:p w14:paraId="3BC571E3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8505"/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b/>
          <w:sz w:val="20"/>
          <w:szCs w:val="20"/>
        </w:rPr>
        <w:t>Deelnemer 2</w:t>
      </w:r>
      <w:r w:rsidRPr="00E21AA8">
        <w:rPr>
          <w:rFonts w:ascii="DINPro-Regular" w:hAnsi="DINPro-Regular"/>
          <w:b/>
          <w:sz w:val="20"/>
          <w:szCs w:val="20"/>
        </w:rPr>
        <w:br/>
      </w:r>
    </w:p>
    <w:p w14:paraId="20AEDD5F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400"/>
          <w:tab w:val="right" w:leader="dot" w:pos="4860"/>
          <w:tab w:val="right" w:leader="dot" w:pos="9000"/>
        </w:tabs>
        <w:spacing w:line="276" w:lineRule="auto"/>
        <w:rPr>
          <w:rFonts w:ascii="DINPro-Regular" w:hAnsi="DINPro-Regular" w:cs="Arial"/>
          <w:sz w:val="20"/>
          <w:szCs w:val="20"/>
        </w:rPr>
      </w:pPr>
      <w:r w:rsidRPr="00E21AA8">
        <w:rPr>
          <w:rFonts w:ascii="DINPro-Regular" w:hAnsi="DINPro-Regular" w:cs="Arial"/>
          <w:sz w:val="20"/>
          <w:szCs w:val="20"/>
        </w:rPr>
        <w:t xml:space="preserve">Achternaam  </w:t>
      </w:r>
      <w:r w:rsidRPr="00E21AA8">
        <w:rPr>
          <w:rFonts w:ascii="DINPro-Regular" w:hAnsi="DINPro-Regular" w:cs="Arial"/>
          <w:sz w:val="20"/>
          <w:szCs w:val="20"/>
        </w:rPr>
        <w:tab/>
        <w:t xml:space="preserve"> </w:t>
      </w:r>
      <w:r w:rsidRPr="00E21AA8">
        <w:rPr>
          <w:rFonts w:ascii="DINPro-Regular" w:hAnsi="DINPro-Regular" w:cs="Arial"/>
          <w:sz w:val="20"/>
          <w:szCs w:val="20"/>
        </w:rPr>
        <w:tab/>
        <w:t xml:space="preserve">Voornaam </w:t>
      </w:r>
      <w:r w:rsidRPr="00E21AA8">
        <w:rPr>
          <w:rFonts w:ascii="DINPro-Regular" w:hAnsi="DINPro-Regular" w:cs="Arial"/>
          <w:sz w:val="20"/>
          <w:szCs w:val="20"/>
        </w:rPr>
        <w:tab/>
      </w:r>
    </w:p>
    <w:p w14:paraId="6F6F390F" w14:textId="77777777" w:rsidR="00706220" w:rsidRPr="00E21AA8" w:rsidRDefault="00706220" w:rsidP="00706220">
      <w:pPr>
        <w:tabs>
          <w:tab w:val="left" w:pos="360"/>
          <w:tab w:val="left" w:pos="1800"/>
          <w:tab w:val="right" w:leader="dot" w:pos="4860"/>
          <w:tab w:val="left" w:pos="5040"/>
          <w:tab w:val="left" w:pos="6480"/>
          <w:tab w:val="right" w:leader="dot" w:pos="9000"/>
        </w:tabs>
        <w:ind w:left="360" w:hanging="360"/>
        <w:rPr>
          <w:rFonts w:ascii="DINPro-Regular" w:hAnsi="DINPro-Regular"/>
          <w:sz w:val="20"/>
          <w:szCs w:val="20"/>
        </w:rPr>
      </w:pPr>
    </w:p>
    <w:p w14:paraId="3FB5309E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040"/>
          <w:tab w:val="left" w:pos="1620"/>
          <w:tab w:val="right" w:leader="dot" w:pos="3600"/>
          <w:tab w:val="left" w:pos="3780"/>
          <w:tab w:val="right" w:leader="dot" w:pos="9000"/>
        </w:tabs>
        <w:spacing w:line="276" w:lineRule="auto"/>
        <w:rPr>
          <w:rFonts w:ascii="DINPro-Regular" w:hAnsi="DINPro-Regular" w:cs="Arial"/>
          <w:sz w:val="20"/>
          <w:szCs w:val="20"/>
        </w:rPr>
      </w:pPr>
      <w:r w:rsidRPr="00E21AA8">
        <w:rPr>
          <w:rFonts w:ascii="DINPro-Regular" w:hAnsi="DINPro-Regular" w:cs="Arial"/>
          <w:sz w:val="20"/>
          <w:szCs w:val="20"/>
        </w:rPr>
        <w:t>Geboortejaar ……..</w:t>
      </w:r>
      <w:r w:rsidRPr="00E21AA8">
        <w:rPr>
          <w:rFonts w:ascii="DINPro-Regular" w:hAnsi="DINPro-Regular" w:cs="Arial"/>
          <w:sz w:val="20"/>
          <w:szCs w:val="20"/>
        </w:rPr>
        <w:tab/>
      </w:r>
      <w:r w:rsidRPr="00E21AA8">
        <w:rPr>
          <w:rFonts w:ascii="DINPro-Regular" w:hAnsi="DINPro-Regular" w:cs="Arial"/>
          <w:sz w:val="20"/>
          <w:szCs w:val="20"/>
        </w:rPr>
        <w:tab/>
        <w:t xml:space="preserve">NKBV lidnummer </w:t>
      </w:r>
      <w:r w:rsidRPr="00E21AA8">
        <w:rPr>
          <w:rFonts w:ascii="DINPro-Regular" w:hAnsi="DINPro-Regular" w:cs="Arial"/>
          <w:sz w:val="20"/>
          <w:szCs w:val="20"/>
        </w:rPr>
        <w:tab/>
        <w:t>……………………………………………….</w:t>
      </w:r>
    </w:p>
    <w:p w14:paraId="2516E183" w14:textId="77777777" w:rsidR="00706220" w:rsidRPr="00E21AA8" w:rsidRDefault="00706220" w:rsidP="00706220">
      <w:pPr>
        <w:tabs>
          <w:tab w:val="left" w:pos="360"/>
          <w:tab w:val="left" w:pos="1980"/>
          <w:tab w:val="right" w:leader="dot" w:pos="4820"/>
          <w:tab w:val="left" w:pos="5398"/>
          <w:tab w:val="left" w:pos="7144"/>
        </w:tabs>
        <w:rPr>
          <w:rFonts w:ascii="DINPro-Regular" w:hAnsi="DINPro-Regular"/>
          <w:sz w:val="20"/>
          <w:szCs w:val="20"/>
        </w:rPr>
      </w:pPr>
    </w:p>
    <w:p w14:paraId="79D61655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 xml:space="preserve">Klimervaring </w:t>
      </w:r>
      <w:r w:rsidRPr="00E21AA8">
        <w:rPr>
          <w:rFonts w:ascii="DINPro-Regular" w:hAnsi="DINPro-Regular"/>
          <w:sz w:val="20"/>
          <w:szCs w:val="20"/>
        </w:rPr>
        <w:tab/>
      </w:r>
    </w:p>
    <w:p w14:paraId="2523C07A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9000"/>
        </w:tabs>
        <w:rPr>
          <w:rFonts w:ascii="DINPro-Regular" w:hAnsi="DINPro-Regular"/>
          <w:sz w:val="20"/>
          <w:szCs w:val="20"/>
        </w:rPr>
      </w:pPr>
    </w:p>
    <w:p w14:paraId="679BDD10" w14:textId="77777777" w:rsidR="00706220" w:rsidRPr="00E21AA8" w:rsidRDefault="00706220" w:rsidP="00706220">
      <w:pPr>
        <w:tabs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</w:p>
    <w:p w14:paraId="617C995C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8505"/>
          <w:tab w:val="right" w:leader="dot" w:pos="9000"/>
        </w:tabs>
        <w:rPr>
          <w:rFonts w:ascii="DINPro-Regular" w:hAnsi="DINPro-Regular"/>
          <w:sz w:val="20"/>
          <w:szCs w:val="20"/>
        </w:rPr>
      </w:pPr>
    </w:p>
    <w:p w14:paraId="04144381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8505"/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  <w:r w:rsidRPr="00E21AA8">
        <w:rPr>
          <w:rFonts w:ascii="DINPro-Regular" w:hAnsi="DINPro-Regular"/>
          <w:sz w:val="20"/>
          <w:szCs w:val="20"/>
        </w:rPr>
        <w:tab/>
      </w:r>
    </w:p>
    <w:p w14:paraId="186E609E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400"/>
          <w:tab w:val="right" w:leader="dot" w:pos="4860"/>
          <w:tab w:val="right" w:leader="dot" w:pos="9000"/>
        </w:tabs>
        <w:spacing w:line="276" w:lineRule="auto"/>
        <w:rPr>
          <w:rFonts w:ascii="DINPro-Regular" w:hAnsi="DINPro-Regular" w:cs="Arial"/>
          <w:b/>
          <w:sz w:val="20"/>
          <w:szCs w:val="20"/>
        </w:rPr>
      </w:pPr>
      <w:r w:rsidRPr="00E21AA8">
        <w:rPr>
          <w:rFonts w:ascii="DINPro-Regular" w:hAnsi="DINPro-Regular" w:cs="Arial"/>
          <w:b/>
          <w:sz w:val="20"/>
          <w:szCs w:val="20"/>
        </w:rPr>
        <w:t>Deelnemer 3</w:t>
      </w:r>
      <w:r w:rsidRPr="00E21AA8">
        <w:rPr>
          <w:rFonts w:ascii="DINPro-Regular" w:hAnsi="DINPro-Regular" w:cs="Arial"/>
          <w:b/>
          <w:sz w:val="20"/>
          <w:szCs w:val="20"/>
        </w:rPr>
        <w:br/>
      </w:r>
    </w:p>
    <w:p w14:paraId="5D7D3C14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400"/>
          <w:tab w:val="right" w:leader="dot" w:pos="4860"/>
          <w:tab w:val="right" w:leader="dot" w:pos="9000"/>
        </w:tabs>
        <w:spacing w:line="276" w:lineRule="auto"/>
        <w:rPr>
          <w:rFonts w:ascii="DINPro-Regular" w:hAnsi="DINPro-Regular" w:cs="Arial"/>
          <w:sz w:val="20"/>
          <w:szCs w:val="20"/>
        </w:rPr>
      </w:pPr>
      <w:r w:rsidRPr="00E21AA8">
        <w:rPr>
          <w:rFonts w:ascii="DINPro-Regular" w:hAnsi="DINPro-Regular" w:cs="Arial"/>
          <w:sz w:val="20"/>
          <w:szCs w:val="20"/>
        </w:rPr>
        <w:t xml:space="preserve">Achternaam  </w:t>
      </w:r>
      <w:r w:rsidRPr="00E21AA8">
        <w:rPr>
          <w:rFonts w:ascii="DINPro-Regular" w:hAnsi="DINPro-Regular" w:cs="Arial"/>
          <w:sz w:val="20"/>
          <w:szCs w:val="20"/>
        </w:rPr>
        <w:tab/>
        <w:t xml:space="preserve"> </w:t>
      </w:r>
      <w:r w:rsidRPr="00E21AA8">
        <w:rPr>
          <w:rFonts w:ascii="DINPro-Regular" w:hAnsi="DINPro-Regular" w:cs="Arial"/>
          <w:sz w:val="20"/>
          <w:szCs w:val="20"/>
        </w:rPr>
        <w:tab/>
        <w:t xml:space="preserve">Voornaam </w:t>
      </w:r>
      <w:r w:rsidRPr="00E21AA8">
        <w:rPr>
          <w:rFonts w:ascii="DINPro-Regular" w:hAnsi="DINPro-Regular" w:cs="Arial"/>
          <w:sz w:val="20"/>
          <w:szCs w:val="20"/>
        </w:rPr>
        <w:tab/>
      </w:r>
    </w:p>
    <w:p w14:paraId="2876AB53" w14:textId="77777777" w:rsidR="00706220" w:rsidRPr="00E21AA8" w:rsidRDefault="00706220" w:rsidP="00706220">
      <w:pPr>
        <w:tabs>
          <w:tab w:val="left" w:pos="360"/>
          <w:tab w:val="left" w:pos="1800"/>
          <w:tab w:val="right" w:leader="dot" w:pos="4860"/>
          <w:tab w:val="left" w:pos="5040"/>
          <w:tab w:val="left" w:pos="6480"/>
          <w:tab w:val="right" w:leader="dot" w:pos="9000"/>
        </w:tabs>
        <w:ind w:left="360" w:hanging="360"/>
        <w:rPr>
          <w:rFonts w:ascii="DINPro-Regular" w:hAnsi="DINPro-Regular"/>
          <w:sz w:val="20"/>
          <w:szCs w:val="20"/>
        </w:rPr>
      </w:pPr>
    </w:p>
    <w:p w14:paraId="3C7A8DF5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040"/>
          <w:tab w:val="left" w:pos="1620"/>
          <w:tab w:val="right" w:leader="dot" w:pos="3600"/>
          <w:tab w:val="left" w:pos="3780"/>
          <w:tab w:val="right" w:leader="dot" w:pos="9000"/>
        </w:tabs>
        <w:spacing w:line="276" w:lineRule="auto"/>
        <w:rPr>
          <w:rFonts w:ascii="DINPro-Regular" w:hAnsi="DINPro-Regular" w:cs="Arial"/>
          <w:sz w:val="20"/>
          <w:szCs w:val="20"/>
        </w:rPr>
      </w:pPr>
      <w:r w:rsidRPr="00E21AA8">
        <w:rPr>
          <w:rFonts w:ascii="DINPro-Regular" w:hAnsi="DINPro-Regular" w:cs="Arial"/>
          <w:sz w:val="20"/>
          <w:szCs w:val="20"/>
        </w:rPr>
        <w:t>Geboortejaar ……..</w:t>
      </w:r>
      <w:r w:rsidRPr="00E21AA8">
        <w:rPr>
          <w:rFonts w:ascii="DINPro-Regular" w:hAnsi="DINPro-Regular" w:cs="Arial"/>
          <w:sz w:val="20"/>
          <w:szCs w:val="20"/>
        </w:rPr>
        <w:tab/>
      </w:r>
      <w:r w:rsidRPr="00E21AA8">
        <w:rPr>
          <w:rFonts w:ascii="DINPro-Regular" w:hAnsi="DINPro-Regular" w:cs="Arial"/>
          <w:sz w:val="20"/>
          <w:szCs w:val="20"/>
        </w:rPr>
        <w:tab/>
        <w:t xml:space="preserve">NKBV lidnummer </w:t>
      </w:r>
      <w:r w:rsidRPr="00E21AA8">
        <w:rPr>
          <w:rFonts w:ascii="DINPro-Regular" w:hAnsi="DINPro-Regular" w:cs="Arial"/>
          <w:sz w:val="20"/>
          <w:szCs w:val="20"/>
        </w:rPr>
        <w:tab/>
        <w:t>……………………………………………….</w:t>
      </w:r>
    </w:p>
    <w:p w14:paraId="44A4CA5E" w14:textId="77777777" w:rsidR="00706220" w:rsidRPr="00E21AA8" w:rsidRDefault="00706220" w:rsidP="00706220">
      <w:pPr>
        <w:tabs>
          <w:tab w:val="left" w:pos="360"/>
          <w:tab w:val="left" w:pos="1980"/>
          <w:tab w:val="right" w:leader="dot" w:pos="4820"/>
          <w:tab w:val="left" w:pos="5398"/>
          <w:tab w:val="left" w:pos="7144"/>
        </w:tabs>
        <w:rPr>
          <w:rFonts w:ascii="DINPro-Regular" w:hAnsi="DINPro-Regular"/>
          <w:sz w:val="20"/>
          <w:szCs w:val="20"/>
        </w:rPr>
      </w:pPr>
    </w:p>
    <w:p w14:paraId="00F4543D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 xml:space="preserve">Klimervaring </w:t>
      </w:r>
      <w:r w:rsidRPr="00E21AA8">
        <w:rPr>
          <w:rFonts w:ascii="DINPro-Regular" w:hAnsi="DINPro-Regular"/>
          <w:sz w:val="20"/>
          <w:szCs w:val="20"/>
        </w:rPr>
        <w:tab/>
      </w:r>
    </w:p>
    <w:p w14:paraId="385064B4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9000"/>
        </w:tabs>
        <w:rPr>
          <w:rFonts w:ascii="DINPro-Regular" w:hAnsi="DINPro-Regular"/>
          <w:sz w:val="20"/>
          <w:szCs w:val="20"/>
        </w:rPr>
      </w:pPr>
    </w:p>
    <w:p w14:paraId="7F341E3C" w14:textId="77777777" w:rsidR="00706220" w:rsidRPr="00E21AA8" w:rsidRDefault="00706220" w:rsidP="00706220">
      <w:pPr>
        <w:tabs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</w:p>
    <w:p w14:paraId="0D78EF18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8505"/>
          <w:tab w:val="right" w:leader="dot" w:pos="9000"/>
        </w:tabs>
        <w:rPr>
          <w:rFonts w:ascii="DINPro-Regular" w:hAnsi="DINPro-Regular"/>
          <w:b/>
          <w:sz w:val="20"/>
          <w:szCs w:val="20"/>
        </w:rPr>
      </w:pPr>
    </w:p>
    <w:p w14:paraId="7379129B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8505"/>
          <w:tab w:val="right" w:leader="dot" w:pos="9000"/>
        </w:tabs>
        <w:rPr>
          <w:rFonts w:ascii="DINPro-Regular" w:hAnsi="DINPro-Regular"/>
          <w:b/>
          <w:sz w:val="20"/>
          <w:szCs w:val="20"/>
        </w:rPr>
      </w:pPr>
      <w:r w:rsidRPr="00E21AA8">
        <w:rPr>
          <w:rFonts w:ascii="DINPro-Regular" w:hAnsi="DINPro-Regular"/>
          <w:b/>
          <w:sz w:val="20"/>
          <w:szCs w:val="20"/>
        </w:rPr>
        <w:lastRenderedPageBreak/>
        <w:t>Deelnemer 4</w:t>
      </w:r>
      <w:r w:rsidRPr="00E21AA8">
        <w:rPr>
          <w:rFonts w:ascii="DINPro-Regular" w:hAnsi="DINPro-Regular"/>
          <w:b/>
          <w:sz w:val="20"/>
          <w:szCs w:val="20"/>
        </w:rPr>
        <w:tab/>
      </w:r>
    </w:p>
    <w:p w14:paraId="06CBA891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8505"/>
          <w:tab w:val="right" w:leader="dot" w:pos="9000"/>
        </w:tabs>
        <w:rPr>
          <w:rFonts w:ascii="DINPro-Regular" w:hAnsi="DINPro-Regular"/>
          <w:b/>
          <w:sz w:val="20"/>
          <w:szCs w:val="20"/>
        </w:rPr>
      </w:pPr>
      <w:r w:rsidRPr="00E21AA8">
        <w:rPr>
          <w:rFonts w:ascii="DINPro-Regular" w:hAnsi="DINPro-Regular"/>
          <w:b/>
          <w:sz w:val="20"/>
          <w:szCs w:val="20"/>
        </w:rPr>
        <w:tab/>
      </w:r>
    </w:p>
    <w:p w14:paraId="4E0E77A6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400"/>
          <w:tab w:val="right" w:leader="dot" w:pos="4860"/>
          <w:tab w:val="right" w:leader="dot" w:pos="9000"/>
        </w:tabs>
        <w:spacing w:line="276" w:lineRule="auto"/>
        <w:rPr>
          <w:rFonts w:ascii="DINPro-Regular" w:hAnsi="DINPro-Regular" w:cs="Arial"/>
          <w:sz w:val="20"/>
          <w:szCs w:val="20"/>
        </w:rPr>
      </w:pPr>
      <w:r w:rsidRPr="00E21AA8">
        <w:rPr>
          <w:rFonts w:ascii="DINPro-Regular" w:hAnsi="DINPro-Regular" w:cs="Arial"/>
          <w:sz w:val="20"/>
          <w:szCs w:val="20"/>
        </w:rPr>
        <w:t xml:space="preserve">Achternaam  </w:t>
      </w:r>
      <w:r w:rsidRPr="00E21AA8">
        <w:rPr>
          <w:rFonts w:ascii="DINPro-Regular" w:hAnsi="DINPro-Regular" w:cs="Arial"/>
          <w:sz w:val="20"/>
          <w:szCs w:val="20"/>
        </w:rPr>
        <w:tab/>
        <w:t xml:space="preserve"> </w:t>
      </w:r>
      <w:r w:rsidRPr="00E21AA8">
        <w:rPr>
          <w:rFonts w:ascii="DINPro-Regular" w:hAnsi="DINPro-Regular" w:cs="Arial"/>
          <w:sz w:val="20"/>
          <w:szCs w:val="20"/>
        </w:rPr>
        <w:tab/>
        <w:t xml:space="preserve">Voornaam </w:t>
      </w:r>
      <w:r w:rsidRPr="00E21AA8">
        <w:rPr>
          <w:rFonts w:ascii="DINPro-Regular" w:hAnsi="DINPro-Regular" w:cs="Arial"/>
          <w:sz w:val="20"/>
          <w:szCs w:val="20"/>
        </w:rPr>
        <w:tab/>
      </w:r>
    </w:p>
    <w:p w14:paraId="1C110541" w14:textId="77777777" w:rsidR="00706220" w:rsidRPr="00E21AA8" w:rsidRDefault="00706220" w:rsidP="00706220">
      <w:pPr>
        <w:tabs>
          <w:tab w:val="left" w:pos="360"/>
          <w:tab w:val="left" w:pos="1800"/>
          <w:tab w:val="right" w:leader="dot" w:pos="4860"/>
          <w:tab w:val="left" w:pos="5040"/>
          <w:tab w:val="left" w:pos="6480"/>
          <w:tab w:val="right" w:leader="dot" w:pos="9000"/>
        </w:tabs>
        <w:ind w:left="360" w:hanging="360"/>
        <w:rPr>
          <w:rFonts w:ascii="DINPro-Regular" w:hAnsi="DINPro-Regular"/>
          <w:sz w:val="20"/>
          <w:szCs w:val="20"/>
        </w:rPr>
      </w:pPr>
    </w:p>
    <w:p w14:paraId="309D48EB" w14:textId="77777777" w:rsidR="00706220" w:rsidRPr="00E21AA8" w:rsidRDefault="00706220" w:rsidP="00706220">
      <w:pPr>
        <w:pStyle w:val="Plattetekstinspringen"/>
        <w:tabs>
          <w:tab w:val="clear" w:pos="1980"/>
          <w:tab w:val="clear" w:pos="4820"/>
          <w:tab w:val="clear" w:pos="5040"/>
          <w:tab w:val="left" w:pos="1620"/>
          <w:tab w:val="right" w:leader="dot" w:pos="3600"/>
          <w:tab w:val="left" w:pos="3780"/>
          <w:tab w:val="right" w:leader="dot" w:pos="9000"/>
        </w:tabs>
        <w:spacing w:line="276" w:lineRule="auto"/>
        <w:rPr>
          <w:rFonts w:ascii="DINPro-Regular" w:hAnsi="DINPro-Regular" w:cs="Arial"/>
          <w:sz w:val="20"/>
          <w:szCs w:val="20"/>
        </w:rPr>
      </w:pPr>
      <w:r w:rsidRPr="00E21AA8">
        <w:rPr>
          <w:rFonts w:ascii="DINPro-Regular" w:hAnsi="DINPro-Regular" w:cs="Arial"/>
          <w:sz w:val="20"/>
          <w:szCs w:val="20"/>
        </w:rPr>
        <w:t>Geboortejaar ……….</w:t>
      </w:r>
      <w:r w:rsidRPr="00E21AA8">
        <w:rPr>
          <w:rFonts w:ascii="DINPro-Regular" w:hAnsi="DINPro-Regular" w:cs="Arial"/>
          <w:sz w:val="20"/>
          <w:szCs w:val="20"/>
        </w:rPr>
        <w:tab/>
      </w:r>
      <w:r w:rsidRPr="00E21AA8">
        <w:rPr>
          <w:rFonts w:ascii="DINPro-Regular" w:hAnsi="DINPro-Regular" w:cs="Arial"/>
          <w:sz w:val="20"/>
          <w:szCs w:val="20"/>
        </w:rPr>
        <w:tab/>
        <w:t xml:space="preserve">NKBV lidnummer </w:t>
      </w:r>
      <w:r w:rsidRPr="00E21AA8">
        <w:rPr>
          <w:rFonts w:ascii="DINPro-Regular" w:hAnsi="DINPro-Regular" w:cs="Arial"/>
          <w:sz w:val="20"/>
          <w:szCs w:val="20"/>
        </w:rPr>
        <w:tab/>
        <w:t>………………………………………………</w:t>
      </w:r>
    </w:p>
    <w:p w14:paraId="1D03353E" w14:textId="77777777" w:rsidR="00706220" w:rsidRPr="00E21AA8" w:rsidRDefault="00706220" w:rsidP="00706220">
      <w:pPr>
        <w:tabs>
          <w:tab w:val="left" w:pos="360"/>
          <w:tab w:val="left" w:pos="1980"/>
          <w:tab w:val="right" w:leader="dot" w:pos="4820"/>
          <w:tab w:val="left" w:pos="5398"/>
          <w:tab w:val="left" w:pos="7144"/>
        </w:tabs>
        <w:rPr>
          <w:rFonts w:ascii="DINPro-Regular" w:hAnsi="DINPro-Regular"/>
          <w:sz w:val="20"/>
          <w:szCs w:val="20"/>
        </w:rPr>
      </w:pPr>
    </w:p>
    <w:p w14:paraId="1F1E4525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 xml:space="preserve">Klimervaring </w:t>
      </w:r>
      <w:r w:rsidRPr="00E21AA8">
        <w:rPr>
          <w:rFonts w:ascii="DINPro-Regular" w:hAnsi="DINPro-Regular"/>
          <w:sz w:val="20"/>
          <w:szCs w:val="20"/>
        </w:rPr>
        <w:tab/>
      </w:r>
    </w:p>
    <w:p w14:paraId="674F6A11" w14:textId="77777777" w:rsidR="00706220" w:rsidRPr="00E21AA8" w:rsidRDefault="00706220" w:rsidP="00706220">
      <w:pPr>
        <w:tabs>
          <w:tab w:val="left" w:pos="360"/>
          <w:tab w:val="left" w:pos="1440"/>
          <w:tab w:val="right" w:leader="dot" w:pos="9000"/>
        </w:tabs>
        <w:rPr>
          <w:rFonts w:ascii="DINPro-Regular" w:hAnsi="DINPro-Regular"/>
          <w:sz w:val="20"/>
          <w:szCs w:val="20"/>
        </w:rPr>
      </w:pPr>
    </w:p>
    <w:p w14:paraId="6CA4EEE8" w14:textId="77777777" w:rsidR="00706220" w:rsidRPr="00E21AA8" w:rsidRDefault="00706220" w:rsidP="00706220">
      <w:pPr>
        <w:tabs>
          <w:tab w:val="right" w:leader="dot" w:pos="9000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ab/>
      </w:r>
    </w:p>
    <w:p w14:paraId="0E6E273B" w14:textId="77777777" w:rsidR="00706220" w:rsidRPr="00E21AA8" w:rsidRDefault="00706220" w:rsidP="00706220">
      <w:pPr>
        <w:pStyle w:val="Kop2"/>
      </w:pPr>
    </w:p>
    <w:p w14:paraId="32E3BA1B" w14:textId="6BA2B392" w:rsidR="00706220" w:rsidRPr="00E21AA8" w:rsidRDefault="00B56173" w:rsidP="00706220">
      <w:pPr>
        <w:pStyle w:val="Kop2"/>
      </w:pPr>
      <w:r>
        <w:br/>
      </w:r>
      <w:r>
        <w:br/>
      </w:r>
      <w:r w:rsidR="00706220" w:rsidRPr="00E21AA8">
        <w:t>Financiën</w:t>
      </w:r>
    </w:p>
    <w:p w14:paraId="65677612" w14:textId="77777777" w:rsidR="00706220" w:rsidRPr="00E21AA8" w:rsidRDefault="00706220" w:rsidP="00706220">
      <w:pPr>
        <w:rPr>
          <w:rFonts w:ascii="DINPro-Regular" w:hAnsi="DINPro-Regular"/>
          <w:sz w:val="20"/>
          <w:szCs w:val="20"/>
          <w:u w:val="single"/>
        </w:rPr>
      </w:pPr>
    </w:p>
    <w:p w14:paraId="4D298FB1" w14:textId="77777777" w:rsidR="00706220" w:rsidRPr="00E21AA8" w:rsidRDefault="00706220" w:rsidP="00706220">
      <w:pPr>
        <w:tabs>
          <w:tab w:val="left" w:pos="6660"/>
          <w:tab w:val="right" w:leader="dot" w:pos="8505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>Wat is het totale budget van het project</w:t>
      </w:r>
      <w:r w:rsidRPr="00E21AA8">
        <w:rPr>
          <w:rFonts w:ascii="DINPro-Regular" w:hAnsi="DINPro-Regular"/>
          <w:sz w:val="20"/>
          <w:szCs w:val="20"/>
        </w:rPr>
        <w:tab/>
        <w:t xml:space="preserve">: € </w:t>
      </w:r>
      <w:r w:rsidRPr="00E21AA8">
        <w:rPr>
          <w:rFonts w:ascii="DINPro-Regular" w:hAnsi="DINPro-Regular"/>
          <w:sz w:val="20"/>
          <w:szCs w:val="20"/>
        </w:rPr>
        <w:tab/>
      </w:r>
    </w:p>
    <w:p w14:paraId="4E7A5C81" w14:textId="77777777" w:rsidR="00706220" w:rsidRPr="00E21AA8" w:rsidRDefault="00706220" w:rsidP="00706220">
      <w:pPr>
        <w:tabs>
          <w:tab w:val="left" w:pos="6660"/>
          <w:tab w:val="right" w:leader="dot" w:pos="8505"/>
        </w:tabs>
        <w:rPr>
          <w:rFonts w:ascii="DINPro-Regular" w:hAnsi="DINPro-Regular"/>
          <w:sz w:val="20"/>
          <w:szCs w:val="20"/>
        </w:rPr>
      </w:pPr>
    </w:p>
    <w:p w14:paraId="473BAD96" w14:textId="77777777" w:rsidR="00706220" w:rsidRPr="00E21AA8" w:rsidRDefault="00706220" w:rsidP="00706220">
      <w:pPr>
        <w:tabs>
          <w:tab w:val="left" w:pos="6660"/>
          <w:tab w:val="right" w:leader="dot" w:pos="8505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>Hoe groot is de bijdrage van de individuele deelnemers</w:t>
      </w:r>
      <w:r w:rsidRPr="00E21AA8">
        <w:rPr>
          <w:rFonts w:ascii="DINPro-Regular" w:hAnsi="DINPro-Regular"/>
          <w:sz w:val="20"/>
          <w:szCs w:val="20"/>
        </w:rPr>
        <w:tab/>
        <w:t xml:space="preserve">: € </w:t>
      </w:r>
      <w:r w:rsidRPr="00E21AA8">
        <w:rPr>
          <w:rFonts w:ascii="DINPro-Regular" w:hAnsi="DINPro-Regular"/>
          <w:sz w:val="20"/>
          <w:szCs w:val="20"/>
        </w:rPr>
        <w:tab/>
      </w:r>
    </w:p>
    <w:p w14:paraId="577F1C79" w14:textId="77777777" w:rsidR="00706220" w:rsidRPr="00E21AA8" w:rsidRDefault="00706220" w:rsidP="00706220">
      <w:pPr>
        <w:tabs>
          <w:tab w:val="left" w:pos="6660"/>
          <w:tab w:val="right" w:leader="dot" w:pos="8505"/>
        </w:tabs>
        <w:rPr>
          <w:rFonts w:ascii="DINPro-Regular" w:hAnsi="DINPro-Regular"/>
          <w:sz w:val="20"/>
          <w:szCs w:val="20"/>
        </w:rPr>
      </w:pPr>
    </w:p>
    <w:p w14:paraId="427424A6" w14:textId="77777777" w:rsidR="00706220" w:rsidRPr="00E21AA8" w:rsidRDefault="00706220" w:rsidP="00706220">
      <w:pPr>
        <w:tabs>
          <w:tab w:val="left" w:pos="6660"/>
          <w:tab w:val="right" w:leader="dot" w:pos="8505"/>
        </w:tabs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>Wat is het bedrag van de gewenste subsidie</w:t>
      </w:r>
      <w:r w:rsidRPr="00E21AA8">
        <w:rPr>
          <w:rFonts w:ascii="DINPro-Regular" w:hAnsi="DINPro-Regular"/>
          <w:sz w:val="20"/>
          <w:szCs w:val="20"/>
        </w:rPr>
        <w:tab/>
        <w:t xml:space="preserve">: € </w:t>
      </w:r>
      <w:r w:rsidRPr="00E21AA8">
        <w:rPr>
          <w:rFonts w:ascii="DINPro-Regular" w:hAnsi="DINPro-Regular"/>
          <w:sz w:val="20"/>
          <w:szCs w:val="20"/>
        </w:rPr>
        <w:tab/>
      </w:r>
      <w:r w:rsidRPr="00E21AA8">
        <w:rPr>
          <w:rFonts w:ascii="DINPro-Regular" w:hAnsi="DINPro-Regular"/>
          <w:sz w:val="20"/>
          <w:szCs w:val="20"/>
        </w:rPr>
        <w:br/>
      </w:r>
    </w:p>
    <w:p w14:paraId="7CAED436" w14:textId="77777777" w:rsidR="00706220" w:rsidRPr="00E21AA8" w:rsidRDefault="00706220" w:rsidP="00706220">
      <w:pPr>
        <w:rPr>
          <w:rFonts w:ascii="DINPro-Regular" w:hAnsi="DINPro-Regular"/>
          <w:sz w:val="20"/>
          <w:szCs w:val="20"/>
          <w:u w:val="single"/>
        </w:rPr>
      </w:pPr>
    </w:p>
    <w:p w14:paraId="5A1008A3" w14:textId="77777777" w:rsidR="00706220" w:rsidRPr="00E21AA8" w:rsidRDefault="00706220" w:rsidP="00706220">
      <w:pPr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>Gaarne meezenden:</w:t>
      </w:r>
    </w:p>
    <w:p w14:paraId="34283A25" w14:textId="77777777" w:rsidR="00706220" w:rsidRPr="00E21AA8" w:rsidRDefault="00706220" w:rsidP="00706220">
      <w:pPr>
        <w:numPr>
          <w:ilvl w:val="0"/>
          <w:numId w:val="6"/>
        </w:numPr>
        <w:rPr>
          <w:rFonts w:ascii="DINPro-Regular" w:hAnsi="DINPro-Regular"/>
          <w:sz w:val="20"/>
          <w:szCs w:val="20"/>
          <w:u w:val="single"/>
        </w:rPr>
      </w:pPr>
      <w:r w:rsidRPr="00E21AA8">
        <w:rPr>
          <w:rFonts w:ascii="DINPro-Regular" w:hAnsi="DINPro-Regular"/>
          <w:sz w:val="20"/>
          <w:szCs w:val="20"/>
        </w:rPr>
        <w:t>Begroting</w:t>
      </w:r>
    </w:p>
    <w:p w14:paraId="064B6A9F" w14:textId="77777777" w:rsidR="00706220" w:rsidRPr="00E21AA8" w:rsidRDefault="00706220" w:rsidP="00706220">
      <w:pPr>
        <w:numPr>
          <w:ilvl w:val="0"/>
          <w:numId w:val="6"/>
        </w:numPr>
        <w:rPr>
          <w:rFonts w:ascii="DINPro-Regular" w:hAnsi="DINPro-Regular"/>
          <w:sz w:val="20"/>
          <w:szCs w:val="20"/>
          <w:u w:val="single"/>
        </w:rPr>
      </w:pPr>
      <w:r w:rsidRPr="00E21AA8">
        <w:rPr>
          <w:rFonts w:ascii="DINPro-Regular" w:hAnsi="DINPro-Regular"/>
          <w:sz w:val="20"/>
          <w:szCs w:val="20"/>
        </w:rPr>
        <w:t>Dekkingsplan (hierbij tevens vermelden of, en zo ja welke andere sponsors zijn aangeschreven)</w:t>
      </w:r>
    </w:p>
    <w:p w14:paraId="16460CB0" w14:textId="77777777" w:rsidR="00706220" w:rsidRPr="00E21AA8" w:rsidRDefault="00706220" w:rsidP="00706220">
      <w:pPr>
        <w:rPr>
          <w:rFonts w:ascii="DINPro-Regular" w:hAnsi="DINPro-Regular"/>
          <w:sz w:val="20"/>
          <w:szCs w:val="20"/>
        </w:rPr>
      </w:pPr>
    </w:p>
    <w:p w14:paraId="31D713EB" w14:textId="670A1C37" w:rsidR="00706220" w:rsidRPr="00E21AA8" w:rsidRDefault="00706220" w:rsidP="00B56173">
      <w:pPr>
        <w:rPr>
          <w:rFonts w:ascii="DINPro-Regular" w:hAnsi="DINPro-Regular"/>
          <w:sz w:val="20"/>
          <w:szCs w:val="20"/>
        </w:rPr>
      </w:pPr>
      <w:r w:rsidRPr="00E21AA8">
        <w:rPr>
          <w:rFonts w:ascii="DINPro-Regular" w:hAnsi="DINPro-Regular"/>
          <w:sz w:val="20"/>
          <w:szCs w:val="20"/>
        </w:rPr>
        <w:t xml:space="preserve">Deze aanvraag mailen naar </w:t>
      </w:r>
      <w:hyperlink r:id="rId10" w:history="1">
        <w:r w:rsidR="00B56173" w:rsidRPr="005F1D67">
          <w:rPr>
            <w:rStyle w:val="Hyperlink"/>
            <w:rFonts w:ascii="DINPro-Regular" w:hAnsi="DINPro-Regular"/>
            <w:sz w:val="20"/>
            <w:szCs w:val="20"/>
          </w:rPr>
          <w:t>legaatfonds@nkbv.nl</w:t>
        </w:r>
      </w:hyperlink>
      <w:r w:rsidR="00B56173">
        <w:rPr>
          <w:rFonts w:ascii="DINPro-Regular" w:hAnsi="DINPro-Regular"/>
          <w:sz w:val="20"/>
          <w:szCs w:val="20"/>
        </w:rPr>
        <w:t xml:space="preserve">. </w:t>
      </w:r>
    </w:p>
    <w:p w14:paraId="2323DA17" w14:textId="77777777" w:rsidR="00706220" w:rsidRPr="00E21AA8" w:rsidRDefault="00706220" w:rsidP="00706220">
      <w:pPr>
        <w:spacing w:line="240" w:lineRule="auto"/>
        <w:rPr>
          <w:rFonts w:ascii="DINPro-Regular" w:hAnsi="DINPro-Regular"/>
          <w:b/>
        </w:rPr>
      </w:pPr>
    </w:p>
    <w:p w14:paraId="1C6BBAAF" w14:textId="77777777" w:rsidR="00706220" w:rsidRDefault="00706220" w:rsidP="009C0B85">
      <w:pPr>
        <w:pStyle w:val="NKBVKop1"/>
      </w:pPr>
    </w:p>
    <w:p w14:paraId="27D123ED" w14:textId="77777777" w:rsidR="00706220" w:rsidRPr="00FA4E8B" w:rsidRDefault="00706220" w:rsidP="009C0B85">
      <w:pPr>
        <w:pStyle w:val="NKBVKop1"/>
      </w:pPr>
    </w:p>
    <w:sectPr w:rsidR="00706220" w:rsidRPr="00FA4E8B" w:rsidSect="00706220">
      <w:headerReference w:type="default" r:id="rId11"/>
      <w:pgSz w:w="11906" w:h="16838"/>
      <w:pgMar w:top="1417" w:right="1417" w:bottom="851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07177" w14:textId="77777777" w:rsidR="00706220" w:rsidRDefault="00706220" w:rsidP="009C0B85">
      <w:pPr>
        <w:spacing w:line="240" w:lineRule="auto"/>
      </w:pPr>
      <w:r>
        <w:separator/>
      </w:r>
    </w:p>
  </w:endnote>
  <w:endnote w:type="continuationSeparator" w:id="0">
    <w:p w14:paraId="38DFD977" w14:textId="77777777" w:rsidR="00706220" w:rsidRDefault="00706220" w:rsidP="009C0B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INPro-Regular">
    <w:panose1 w:val="02000503030000020004"/>
    <w:charset w:val="00"/>
    <w:family w:val="modern"/>
    <w:notTrueType/>
    <w:pitch w:val="variable"/>
    <w:sig w:usb0="800002AF" w:usb1="4000206A" w:usb2="00000000" w:usb3="00000000" w:csb0="0000009F" w:csb1="00000000"/>
  </w:font>
  <w:font w:name="DINPro-Black">
    <w:panose1 w:val="02000503030000020004"/>
    <w:charset w:val="00"/>
    <w:family w:val="modern"/>
    <w:notTrueType/>
    <w:pitch w:val="variable"/>
    <w:sig w:usb0="800002AF" w:usb1="4000206A" w:usb2="00000000" w:usb3="00000000" w:csb0="0000009F" w:csb1="00000000"/>
  </w:font>
  <w:font w:name="DINPro-Bold">
    <w:panose1 w:val="02000503030000020004"/>
    <w:charset w:val="00"/>
    <w:family w:val="modern"/>
    <w:notTrueType/>
    <w:pitch w:val="variable"/>
    <w:sig w:usb0="800002AF" w:usb1="4000206A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8287A" w14:textId="77777777" w:rsidR="00706220" w:rsidRDefault="00706220" w:rsidP="009C0B85">
      <w:pPr>
        <w:spacing w:line="240" w:lineRule="auto"/>
      </w:pPr>
      <w:r>
        <w:separator/>
      </w:r>
    </w:p>
  </w:footnote>
  <w:footnote w:type="continuationSeparator" w:id="0">
    <w:p w14:paraId="2C899FA0" w14:textId="77777777" w:rsidR="00706220" w:rsidRDefault="00706220" w:rsidP="009C0B8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5DDE2" w14:textId="5290E5A1" w:rsidR="00706220" w:rsidRDefault="00706220">
    <w:pPr>
      <w:pStyle w:val="Koptekst"/>
    </w:pPr>
    <w:r w:rsidRPr="00644E94">
      <w:rPr>
        <w:rFonts w:ascii="DINPro-Regular" w:hAnsi="DINPro-Regular"/>
        <w:noProof/>
      </w:rPr>
      <w:drawing>
        <wp:anchor distT="0" distB="0" distL="114300" distR="114300" simplePos="0" relativeHeight="251659264" behindDoc="0" locked="0" layoutInCell="1" allowOverlap="1" wp14:anchorId="1BC6421C" wp14:editId="538FDAB0">
          <wp:simplePos x="0" y="0"/>
          <wp:positionH relativeFrom="page">
            <wp:posOffset>6424295</wp:posOffset>
          </wp:positionH>
          <wp:positionV relativeFrom="page">
            <wp:posOffset>259080</wp:posOffset>
          </wp:positionV>
          <wp:extent cx="899795" cy="899795"/>
          <wp:effectExtent l="0" t="0" r="1905" b="1905"/>
          <wp:wrapNone/>
          <wp:docPr id="913507393" name="Afbeelding 913507393" descr="Afbeelding met Lettertype, groen, Graphics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 descr="Afbeelding met Lettertype, groen, Graphics, logo&#10;&#10;Automatisch gegenereerde beschrijvi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9795" cy="899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F122F"/>
    <w:multiLevelType w:val="multilevel"/>
    <w:tmpl w:val="7310AC06"/>
    <w:lvl w:ilvl="0">
      <w:start w:val="1"/>
      <w:numFmt w:val="decimal"/>
      <w:pStyle w:val="opsomming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8205F38"/>
    <w:multiLevelType w:val="hybridMultilevel"/>
    <w:tmpl w:val="748804F0"/>
    <w:lvl w:ilvl="0" w:tplc="49DA7C76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575543"/>
    <w:multiLevelType w:val="hybridMultilevel"/>
    <w:tmpl w:val="C7E2A91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E4FF7"/>
    <w:multiLevelType w:val="hybridMultilevel"/>
    <w:tmpl w:val="E006D4D4"/>
    <w:lvl w:ilvl="0" w:tplc="0413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54126D29"/>
    <w:multiLevelType w:val="hybridMultilevel"/>
    <w:tmpl w:val="5E7C26B0"/>
    <w:lvl w:ilvl="0" w:tplc="A86CE96A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E1661EE"/>
    <w:multiLevelType w:val="hybridMultilevel"/>
    <w:tmpl w:val="8F067EA2"/>
    <w:lvl w:ilvl="0" w:tplc="E676C0D8">
      <w:start w:val="1"/>
      <w:numFmt w:val="decimal"/>
      <w:lvlText w:val="%1."/>
      <w:lvlJc w:val="left"/>
      <w:pPr>
        <w:ind w:left="710" w:hanging="71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6778064">
    <w:abstractNumId w:val="4"/>
  </w:num>
  <w:num w:numId="2" w16cid:durableId="578447981">
    <w:abstractNumId w:val="0"/>
  </w:num>
  <w:num w:numId="3" w16cid:durableId="930822034">
    <w:abstractNumId w:val="3"/>
  </w:num>
  <w:num w:numId="4" w16cid:durableId="433785665">
    <w:abstractNumId w:val="5"/>
  </w:num>
  <w:num w:numId="5" w16cid:durableId="172378395">
    <w:abstractNumId w:val="2"/>
  </w:num>
  <w:num w:numId="6" w16cid:durableId="871696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220"/>
    <w:rsid w:val="00111D41"/>
    <w:rsid w:val="00163000"/>
    <w:rsid w:val="00321CBF"/>
    <w:rsid w:val="003625F5"/>
    <w:rsid w:val="004C0C8D"/>
    <w:rsid w:val="004E0BF2"/>
    <w:rsid w:val="005D6C7E"/>
    <w:rsid w:val="00667D4B"/>
    <w:rsid w:val="006B49B2"/>
    <w:rsid w:val="006E49F2"/>
    <w:rsid w:val="00706220"/>
    <w:rsid w:val="007063B9"/>
    <w:rsid w:val="00800A57"/>
    <w:rsid w:val="008249B0"/>
    <w:rsid w:val="00845DC0"/>
    <w:rsid w:val="008534FE"/>
    <w:rsid w:val="00861FEB"/>
    <w:rsid w:val="00882A82"/>
    <w:rsid w:val="008B5749"/>
    <w:rsid w:val="008C32F5"/>
    <w:rsid w:val="00903D8D"/>
    <w:rsid w:val="00962CA2"/>
    <w:rsid w:val="009A1401"/>
    <w:rsid w:val="009C0B85"/>
    <w:rsid w:val="00AF71F4"/>
    <w:rsid w:val="00B13BA1"/>
    <w:rsid w:val="00B16C52"/>
    <w:rsid w:val="00B4164C"/>
    <w:rsid w:val="00B56173"/>
    <w:rsid w:val="00C05C51"/>
    <w:rsid w:val="00C92D1C"/>
    <w:rsid w:val="00C9758B"/>
    <w:rsid w:val="00D90F24"/>
    <w:rsid w:val="00D92442"/>
    <w:rsid w:val="00E14A79"/>
    <w:rsid w:val="00E41E08"/>
    <w:rsid w:val="00EC123D"/>
    <w:rsid w:val="00EC38AA"/>
    <w:rsid w:val="00ED2B46"/>
    <w:rsid w:val="00F51CD2"/>
    <w:rsid w:val="00F7211C"/>
    <w:rsid w:val="00FA4E8B"/>
    <w:rsid w:val="00FF2761"/>
    <w:rsid w:val="039266D4"/>
    <w:rsid w:val="03D6038A"/>
    <w:rsid w:val="07C73FF9"/>
    <w:rsid w:val="0CAF8BD1"/>
    <w:rsid w:val="0D8DB28C"/>
    <w:rsid w:val="1291E19A"/>
    <w:rsid w:val="14CCD1BB"/>
    <w:rsid w:val="1996F106"/>
    <w:rsid w:val="2E0CF3A5"/>
    <w:rsid w:val="3BADC25E"/>
    <w:rsid w:val="47462C49"/>
    <w:rsid w:val="4F156314"/>
    <w:rsid w:val="4F35948C"/>
    <w:rsid w:val="509C0A61"/>
    <w:rsid w:val="5EDEBE40"/>
    <w:rsid w:val="604DD59F"/>
    <w:rsid w:val="66275878"/>
    <w:rsid w:val="6886EB79"/>
    <w:rsid w:val="7424456C"/>
    <w:rsid w:val="7FCE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35B6B"/>
  <w15:chartTrackingRefBased/>
  <w15:docId w15:val="{9C706A0D-D0F2-41A1-8ADD-B642ADA4C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706220"/>
    <w:pPr>
      <w:spacing w:after="0" w:line="276" w:lineRule="auto"/>
    </w:pPr>
    <w:rPr>
      <w:rFonts w:ascii="Arial" w:eastAsia="Arial" w:hAnsi="Arial" w:cs="Arial"/>
      <w:color w:val="000000"/>
      <w:kern w:val="0"/>
      <w:lang w:eastAsia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ED2B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autoRedefine/>
    <w:unhideWhenUsed/>
    <w:qFormat/>
    <w:rsid w:val="00706220"/>
    <w:pPr>
      <w:tabs>
        <w:tab w:val="right" w:leader="dot" w:pos="8505"/>
      </w:tabs>
      <w:spacing w:after="80"/>
      <w:outlineLvl w:val="1"/>
    </w:pPr>
    <w:rPr>
      <w:rFonts w:ascii="DINPro-Regular" w:hAnsi="DINPro-Regular"/>
      <w:b/>
      <w:color w:val="009BD9"/>
      <w:sz w:val="24"/>
      <w:szCs w:val="24"/>
      <w14:textFill>
        <w14:solidFill>
          <w14:srgbClr w14:val="009BD9">
            <w14:lumMod w14:val="75000"/>
          </w14:srgbClr>
        </w14:solidFill>
      </w14:textFill>
    </w:rPr>
  </w:style>
  <w:style w:type="paragraph" w:styleId="Kop3">
    <w:name w:val="heading 3"/>
    <w:aliases w:val="NKBV Kop 3"/>
    <w:basedOn w:val="Standaard"/>
    <w:next w:val="Standaard"/>
    <w:link w:val="Kop3Char"/>
    <w:autoRedefine/>
    <w:qFormat/>
    <w:rsid w:val="00C05C51"/>
    <w:pPr>
      <w:spacing w:before="280" w:after="80"/>
      <w:outlineLvl w:val="2"/>
    </w:pPr>
    <w:rPr>
      <w:bCs/>
      <w:color w:val="666666"/>
      <w:sz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9C0B85"/>
    <w:pPr>
      <w:keepNext/>
      <w:keepLines/>
      <w:spacing w:before="40"/>
      <w:jc w:val="center"/>
      <w:outlineLvl w:val="3"/>
    </w:pPr>
    <w:rPr>
      <w:rFonts w:ascii="DINPro-Black" w:eastAsiaTheme="majorEastAsia" w:hAnsi="DINPro-Black" w:cstheme="majorBidi"/>
      <w:b/>
      <w:iCs/>
      <w:color w:val="64B330"/>
      <w:sz w:val="80"/>
    </w:rPr>
  </w:style>
  <w:style w:type="paragraph" w:styleId="Kop5">
    <w:name w:val="heading 5"/>
    <w:aliases w:val="Subkop"/>
    <w:basedOn w:val="Standaard"/>
    <w:next w:val="Standaard"/>
    <w:link w:val="Kop5Char"/>
    <w:uiPriority w:val="9"/>
    <w:unhideWhenUsed/>
    <w:qFormat/>
    <w:rsid w:val="009A1401"/>
    <w:pPr>
      <w:keepNext/>
      <w:keepLines/>
      <w:spacing w:before="40"/>
      <w:outlineLvl w:val="4"/>
    </w:pPr>
    <w:rPr>
      <w:rFonts w:ascii="DINPro-Bold" w:eastAsiaTheme="majorEastAsia" w:hAnsi="DINPro-Bold" w:cstheme="majorBidi"/>
      <w:b/>
      <w:color w:val="262626" w:themeColor="text1" w:themeTint="D9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NKBVKop1">
    <w:name w:val="NKBV Kop 1"/>
    <w:basedOn w:val="Kop1"/>
    <w:autoRedefine/>
    <w:qFormat/>
    <w:rsid w:val="009C0B85"/>
    <w:pPr>
      <w:keepNext w:val="0"/>
      <w:keepLines w:val="0"/>
      <w:spacing w:before="0"/>
    </w:pPr>
    <w:rPr>
      <w:rFonts w:ascii="DINPro-Bold" w:eastAsia="Arial" w:hAnsi="DINPro-Bold" w:cs="Times New Roman"/>
      <w:b/>
      <w:bCs/>
      <w:color w:val="5BBF21"/>
      <w:sz w:val="28"/>
      <w:szCs w:val="28"/>
    </w:rPr>
  </w:style>
  <w:style w:type="character" w:customStyle="1" w:styleId="Kop1Char">
    <w:name w:val="Kop 1 Char"/>
    <w:basedOn w:val="Standaardalinea-lettertype"/>
    <w:link w:val="Kop1"/>
    <w:uiPriority w:val="9"/>
    <w:rsid w:val="00ED2B4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rsid w:val="00706220"/>
    <w:rPr>
      <w:rFonts w:ascii="DINPro-Regular" w:eastAsia="Arial" w:hAnsi="DINPro-Regular" w:cs="Arial"/>
      <w:b/>
      <w:color w:val="009BD9"/>
      <w:kern w:val="0"/>
      <w:sz w:val="24"/>
      <w:szCs w:val="24"/>
      <w:lang w:eastAsia="nl-NL"/>
      <w14:textFill>
        <w14:solidFill>
          <w14:srgbClr w14:val="009BD9">
            <w14:lumMod w14:val="75000"/>
          </w14:srgbClr>
        </w14:solidFill>
      </w14:textFill>
      <w14:ligatures w14:val="none"/>
    </w:rPr>
  </w:style>
  <w:style w:type="character" w:customStyle="1" w:styleId="Kop3Char">
    <w:name w:val="Kop 3 Char"/>
    <w:aliases w:val="NKBV Kop 3 Char"/>
    <w:basedOn w:val="Standaardalinea-lettertype"/>
    <w:link w:val="Kop3"/>
    <w:rsid w:val="00C05C51"/>
    <w:rPr>
      <w:rFonts w:ascii="DINPro-Regular" w:hAnsi="DINPro-Regular" w:cs="Arial"/>
      <w:bCs/>
      <w:color w:val="666666"/>
      <w:sz w:val="24"/>
    </w:rPr>
  </w:style>
  <w:style w:type="paragraph" w:customStyle="1" w:styleId="StandaardNKBV">
    <w:name w:val="Standaard NKBV"/>
    <w:basedOn w:val="Lijst2"/>
    <w:next w:val="Standaard"/>
    <w:link w:val="StandaardNKBVChar"/>
    <w:autoRedefine/>
    <w:qFormat/>
    <w:rsid w:val="00706220"/>
    <w:pPr>
      <w:tabs>
        <w:tab w:val="left" w:pos="2700"/>
        <w:tab w:val="right" w:leader="dot" w:pos="8505"/>
      </w:tabs>
      <w:spacing w:line="276" w:lineRule="auto"/>
      <w:ind w:left="360" w:hanging="360"/>
    </w:pPr>
    <w:rPr>
      <w:rFonts w:ascii="DINPro-Regular" w:hAnsi="DINPro-Regular" w:cs="Arial"/>
      <w:color w:val="222222"/>
      <w:sz w:val="22"/>
      <w:szCs w:val="22"/>
      <w:shd w:val="clear" w:color="auto" w:fill="FFFFFF"/>
      <w:lang w:val="nl-NL"/>
    </w:rPr>
  </w:style>
  <w:style w:type="character" w:customStyle="1" w:styleId="StandaardNKBVChar">
    <w:name w:val="Standaard NKBV Char"/>
    <w:basedOn w:val="Standaardalinea-lettertype"/>
    <w:link w:val="StandaardNKBV"/>
    <w:rsid w:val="00706220"/>
    <w:rPr>
      <w:rFonts w:ascii="DINPro-Regular" w:eastAsia="Times New Roman" w:hAnsi="DINPro-Regular" w:cs="Arial"/>
      <w:color w:val="222222"/>
      <w:kern w:val="0"/>
      <w:lang w:bidi="he-IL"/>
      <w14:ligatures w14:val="none"/>
    </w:rPr>
  </w:style>
  <w:style w:type="paragraph" w:customStyle="1" w:styleId="opsomming">
    <w:name w:val="opsomming"/>
    <w:basedOn w:val="Standaard"/>
    <w:link w:val="opsommingChar"/>
    <w:qFormat/>
    <w:rsid w:val="00861FEB"/>
    <w:pPr>
      <w:numPr>
        <w:numId w:val="2"/>
      </w:numPr>
      <w:ind w:left="360" w:hanging="360"/>
    </w:pPr>
  </w:style>
  <w:style w:type="character" w:customStyle="1" w:styleId="opsommingChar">
    <w:name w:val="opsomming Char"/>
    <w:basedOn w:val="Standaardalinea-lettertype"/>
    <w:link w:val="opsomming"/>
    <w:rsid w:val="00861FEB"/>
    <w:rPr>
      <w:rFonts w:ascii="Arial" w:hAnsi="Arial" w:cs="Arial"/>
      <w:color w:val="000000"/>
    </w:rPr>
  </w:style>
  <w:style w:type="paragraph" w:styleId="Lijstalinea">
    <w:name w:val="List Paragraph"/>
    <w:basedOn w:val="Standaard"/>
    <w:uiPriority w:val="34"/>
    <w:qFormat/>
    <w:rsid w:val="00D92442"/>
    <w:pPr>
      <w:spacing w:after="160" w:line="259" w:lineRule="auto"/>
      <w:ind w:left="720"/>
      <w:contextualSpacing/>
    </w:pPr>
    <w:rPr>
      <w:rFonts w:asciiTheme="minorHAnsi" w:hAnsiTheme="minorHAnsi" w:cstheme="minorBidi"/>
      <w:color w:val="auto"/>
    </w:rPr>
  </w:style>
  <w:style w:type="character" w:customStyle="1" w:styleId="Kop4Char">
    <w:name w:val="Kop 4 Char"/>
    <w:basedOn w:val="Standaardalinea-lettertype"/>
    <w:link w:val="Kop4"/>
    <w:uiPriority w:val="9"/>
    <w:rsid w:val="009C0B85"/>
    <w:rPr>
      <w:rFonts w:ascii="DINPro-Black" w:eastAsiaTheme="majorEastAsia" w:hAnsi="DINPro-Black" w:cstheme="majorBidi"/>
      <w:b/>
      <w:iCs/>
      <w:color w:val="64B330"/>
      <w:sz w:val="80"/>
    </w:rPr>
  </w:style>
  <w:style w:type="character" w:styleId="Intensievebenadrukking">
    <w:name w:val="Intense Emphasis"/>
    <w:basedOn w:val="Standaardalinea-lettertype"/>
    <w:uiPriority w:val="21"/>
    <w:qFormat/>
    <w:rsid w:val="00C05C51"/>
    <w:rPr>
      <w:i/>
      <w:iCs/>
      <w:color w:val="5B9BD5" w:themeColor="accent1"/>
    </w:rPr>
  </w:style>
  <w:style w:type="character" w:customStyle="1" w:styleId="Kop5Char">
    <w:name w:val="Kop 5 Char"/>
    <w:aliases w:val="Subkop Char"/>
    <w:basedOn w:val="Standaardalinea-lettertype"/>
    <w:link w:val="Kop5"/>
    <w:uiPriority w:val="9"/>
    <w:rsid w:val="009A1401"/>
    <w:rPr>
      <w:rFonts w:ascii="DINPro-Bold" w:eastAsiaTheme="majorEastAsia" w:hAnsi="DINPro-Bold" w:cstheme="majorBidi"/>
      <w:b/>
      <w:color w:val="262626" w:themeColor="text1" w:themeTint="D9"/>
    </w:rPr>
  </w:style>
  <w:style w:type="character" w:styleId="Nadruk">
    <w:name w:val="Emphasis"/>
    <w:aliases w:val="Ondertitel groot"/>
    <w:basedOn w:val="Standaardalinea-lettertype"/>
    <w:uiPriority w:val="20"/>
    <w:qFormat/>
    <w:rsid w:val="00C05C51"/>
    <w:rPr>
      <w:rFonts w:ascii="DINPro-Regular" w:hAnsi="DINPro-Regular"/>
      <w:b w:val="0"/>
      <w:i w:val="0"/>
      <w:iCs/>
      <w:color w:val="7F7F7F" w:themeColor="text1" w:themeTint="80"/>
    </w:rPr>
  </w:style>
  <w:style w:type="paragraph" w:styleId="Koptekst">
    <w:name w:val="header"/>
    <w:basedOn w:val="Standaard"/>
    <w:link w:val="KoptekstChar"/>
    <w:uiPriority w:val="99"/>
    <w:unhideWhenUsed/>
    <w:rsid w:val="00706220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06220"/>
    <w:rPr>
      <w:rFonts w:ascii="DINPro-Regular" w:hAnsi="DINPro-Regular" w:cs="Arial"/>
      <w:color w:val="000000"/>
    </w:rPr>
  </w:style>
  <w:style w:type="paragraph" w:styleId="Voettekst">
    <w:name w:val="footer"/>
    <w:basedOn w:val="Standaard"/>
    <w:link w:val="VoettekstChar"/>
    <w:uiPriority w:val="99"/>
    <w:unhideWhenUsed/>
    <w:rsid w:val="00706220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06220"/>
    <w:rPr>
      <w:rFonts w:ascii="DINPro-Regular" w:hAnsi="DINPro-Regular" w:cs="Arial"/>
      <w:color w:val="000000"/>
    </w:rPr>
  </w:style>
  <w:style w:type="paragraph" w:styleId="Lijst2">
    <w:name w:val="List 2"/>
    <w:basedOn w:val="Standaard"/>
    <w:rsid w:val="00706220"/>
    <w:pPr>
      <w:spacing w:line="240" w:lineRule="auto"/>
      <w:ind w:left="566" w:hanging="283"/>
    </w:pPr>
    <w:rPr>
      <w:rFonts w:eastAsia="Times New Roman" w:cs="Times New Roman"/>
      <w:color w:val="auto"/>
      <w:sz w:val="20"/>
      <w:szCs w:val="20"/>
      <w:lang w:val="en-US" w:eastAsia="en-US" w:bidi="he-IL"/>
    </w:rPr>
  </w:style>
  <w:style w:type="paragraph" w:styleId="Plattetekstinspringen">
    <w:name w:val="Body Text Indent"/>
    <w:basedOn w:val="Standaard"/>
    <w:link w:val="PlattetekstinspringenChar"/>
    <w:rsid w:val="00706220"/>
    <w:pPr>
      <w:tabs>
        <w:tab w:val="left" w:pos="360"/>
        <w:tab w:val="left" w:pos="1980"/>
        <w:tab w:val="right" w:leader="dot" w:pos="4820"/>
        <w:tab w:val="left" w:pos="5040"/>
        <w:tab w:val="left" w:pos="5400"/>
      </w:tabs>
      <w:spacing w:line="240" w:lineRule="auto"/>
      <w:ind w:left="360" w:hanging="360"/>
    </w:pPr>
    <w:rPr>
      <w:rFonts w:ascii="Century Gothic" w:eastAsia="Times New Roman" w:hAnsi="Century Gothic" w:cs="Times New Roman"/>
      <w:color w:val="auto"/>
      <w:sz w:val="24"/>
      <w:szCs w:val="24"/>
    </w:rPr>
  </w:style>
  <w:style w:type="character" w:customStyle="1" w:styleId="PlattetekstinspringenChar">
    <w:name w:val="Platte tekst inspringen Char"/>
    <w:basedOn w:val="Standaardalinea-lettertype"/>
    <w:link w:val="Plattetekstinspringen"/>
    <w:rsid w:val="00706220"/>
    <w:rPr>
      <w:rFonts w:ascii="Century Gothic" w:eastAsia="Times New Roman" w:hAnsi="Century Gothic" w:cs="Times New Roman"/>
      <w:kern w:val="0"/>
      <w:sz w:val="24"/>
      <w:szCs w:val="24"/>
      <w:lang w:eastAsia="nl-NL"/>
      <w14:ligatures w14:val="none"/>
    </w:rPr>
  </w:style>
  <w:style w:type="character" w:styleId="Hyperlink">
    <w:name w:val="Hyperlink"/>
    <w:basedOn w:val="Standaardalinea-lettertype"/>
    <w:uiPriority w:val="99"/>
    <w:unhideWhenUsed/>
    <w:rsid w:val="00B56173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561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legaatfonds@nkbv.n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leenvanderKaaden\OneDrive%20-%20NKBV\Documenten\Aangepaste%20Office-sjablonen\Document%20met%20cover.dotx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938E0131A38845AB4EE90AAFE2EA9C" ma:contentTypeVersion="16" ma:contentTypeDescription="Een nieuw document maken." ma:contentTypeScope="" ma:versionID="e5ade70768dac5cedbf9c4cb8c8eb912">
  <xsd:schema xmlns:xsd="http://www.w3.org/2001/XMLSchema" xmlns:xs="http://www.w3.org/2001/XMLSchema" xmlns:p="http://schemas.microsoft.com/office/2006/metadata/properties" xmlns:ns2="ad218982-aa21-40af-bd33-491f1b857508" xmlns:ns3="02fffefb-3193-4121-b42b-a77fa1eb4fe7" targetNamespace="http://schemas.microsoft.com/office/2006/metadata/properties" ma:root="true" ma:fieldsID="fbab4be68a9f781e0220bea082ee4245" ns2:_="" ns3:_="">
    <xsd:import namespace="ad218982-aa21-40af-bd33-491f1b857508"/>
    <xsd:import namespace="02fffefb-3193-4121-b42b-a77fa1eb4f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218982-aa21-40af-bd33-491f1b857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Afbeeldingtags" ma:readOnly="false" ma:fieldId="{5cf76f15-5ced-4ddc-b409-7134ff3c332f}" ma:taxonomyMulti="true" ma:sspId="655b1bed-ad12-46c5-bd71-d2f12ba608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ffefb-3193-4121-b42b-a77fa1eb4fe7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b7e5e797-1e18-4b0f-a2ae-2b556bdbd248}" ma:internalName="TaxCatchAll" ma:showField="CatchAllData" ma:web="02fffefb-3193-4121-b42b-a77fa1eb4f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fffefb-3193-4121-b42b-a77fa1eb4fe7" xsi:nil="true"/>
    <lcf76f155ced4ddcb4097134ff3c332f xmlns="ad218982-aa21-40af-bd33-491f1b85750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0BFDD1-1494-4359-A8A1-11D237476B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936567-31AD-460A-BE8F-708351E5F013}"/>
</file>

<file path=customXml/itemProps3.xml><?xml version="1.0" encoding="utf-8"?>
<ds:datastoreItem xmlns:ds="http://schemas.openxmlformats.org/officeDocument/2006/customXml" ds:itemID="{EE7119C1-2317-47BC-A05E-470381AAA7E3}">
  <ds:schemaRefs>
    <ds:schemaRef ds:uri="http://schemas.microsoft.com/office/2006/metadata/properties"/>
    <ds:schemaRef ds:uri="http://schemas.microsoft.com/office/infopath/2007/PartnerControls"/>
    <ds:schemaRef ds:uri="02fffefb-3193-4121-b42b-a77fa1eb4fe7"/>
    <ds:schemaRef ds:uri="ad218982-aa21-40af-bd33-491f1b857508"/>
    <ds:schemaRef ds:uri="0507eb5c-014c-4cfd-8d00-81df6fd5734e"/>
    <ds:schemaRef ds:uri="5fb56831-3584-4d07-af3a-bbc28f12155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met cover</Template>
  <TotalTime>8</TotalTime>
  <Pages>3</Pages>
  <Words>223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Heleen van der Kaaden</dc:creator>
  <cp:keywords/>
  <dc:description/>
  <cp:lastModifiedBy>Erica Koster</cp:lastModifiedBy>
  <cp:revision>5</cp:revision>
  <dcterms:created xsi:type="dcterms:W3CDTF">2026-04-14T11:08:00Z</dcterms:created>
  <dcterms:modified xsi:type="dcterms:W3CDTF">2026-04-14T11:10:00Z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0x01010092938E0131A38845AB4EE90AAFE2EA9C</vt:lpwstr>
  </property>
  <property fmtid="{D5CDD505-2E9C-101B-9397-08002B2CF9AE}" pid="3" name="MediaServiceImageTags">
    <vt:lpwstr/>
  </property>
</Properties>
</file>